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D358C3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71755</wp:posOffset>
                  </wp:positionV>
                  <wp:extent cx="1638300" cy="1814195"/>
                  <wp:effectExtent l="76200" t="76200" r="76200" b="94805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98" b="46238"/>
                          <a:stretch/>
                        </pic:blipFill>
                        <pic:spPr bwMode="auto">
                          <a:xfrm flipH="1">
                            <a:off x="0" y="0"/>
                            <a:ext cx="1638300" cy="181419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629DD1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C06FB5" w:rsidP="00C06FB5">
            <w:pPr>
              <w:pStyle w:val="Ttulo"/>
            </w:pPr>
            <w:r>
              <w:t xml:space="preserve">Eduardo Said </w:t>
            </w:r>
            <w:r w:rsidR="003D1B71" w:rsidRPr="00665F95">
              <w:rPr>
                <w:lang w:bidi="es-ES"/>
              </w:rPr>
              <w:br/>
            </w:r>
            <w:r>
              <w:t>Velásquez López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A71B2CB04D04B6CA881B066D9D46DEB"/>
              </w:placeholder>
              <w:temporary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:rsidR="003D1B71" w:rsidRPr="00665F95" w:rsidRDefault="00D36ACC" w:rsidP="00665F95">
            <w:pPr>
              <w:pStyle w:val="Fechas"/>
              <w:spacing w:line="216" w:lineRule="auto"/>
            </w:pPr>
            <w:r>
              <w:t>2010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 w:rsidR="00D358C3">
              <w:t>2013</w:t>
            </w:r>
          </w:p>
          <w:p w:rsidR="003D1B71" w:rsidRPr="00665F95" w:rsidRDefault="00D358C3" w:rsidP="00665F95">
            <w:pPr>
              <w:pStyle w:val="Experiencia"/>
              <w:spacing w:line="216" w:lineRule="auto"/>
            </w:pPr>
            <w:r>
              <w:t>Empleado de bodega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•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>
              <w:t xml:space="preserve">Habros Bicicletas </w:t>
            </w:r>
          </w:p>
          <w:p w:rsidR="003D1B71" w:rsidRPr="00665F95" w:rsidRDefault="00D36ACC" w:rsidP="00665F95">
            <w:pPr>
              <w:pStyle w:val="Fechas"/>
              <w:spacing w:line="216" w:lineRule="auto"/>
            </w:pPr>
            <w:r>
              <w:t>2008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2010</w:t>
            </w:r>
          </w:p>
          <w:p w:rsidR="003D1B71" w:rsidRPr="00665F95" w:rsidRDefault="00D36ACC" w:rsidP="00665F95">
            <w:pPr>
              <w:pStyle w:val="Experiencia"/>
              <w:spacing w:line="216" w:lineRule="auto"/>
            </w:pPr>
            <w:r>
              <w:t>Blitz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 xml:space="preserve">Recuperador de cartera vencida </w:t>
            </w:r>
            <w:r w:rsidRPr="00665F95">
              <w:rPr>
                <w:rStyle w:val="Textoennegrita"/>
                <w:rFonts w:eastAsia="Calibri"/>
                <w:lang w:bidi="es-ES"/>
              </w:rPr>
              <w:t>•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>
              <w:t>PESPSI S.A, C.V</w:t>
            </w:r>
          </w:p>
          <w:p w:rsidR="003D1B71" w:rsidRPr="00665F95" w:rsidRDefault="00D36ACC" w:rsidP="00665F95">
            <w:pPr>
              <w:pStyle w:val="Fechas"/>
              <w:spacing w:line="216" w:lineRule="auto"/>
            </w:pPr>
            <w:r>
              <w:t>2005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t>2008</w:t>
            </w:r>
          </w:p>
          <w:p w:rsidR="003D1B71" w:rsidRPr="00665F95" w:rsidRDefault="00D36ACC" w:rsidP="00665F95">
            <w:pPr>
              <w:pStyle w:val="Experiencia"/>
              <w:spacing w:line="216" w:lineRule="auto"/>
            </w:pPr>
            <w:r>
              <w:t>Dibujante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INAH Oaxaca</w:t>
            </w:r>
          </w:p>
          <w:p w:rsidR="003D1B71" w:rsidRPr="00665F95" w:rsidRDefault="00D36ACC" w:rsidP="00665F95">
            <w:pPr>
              <w:spacing w:line="216" w:lineRule="auto"/>
            </w:pPr>
            <w:r>
              <w:t xml:space="preserve">Pude desarrollar un amplio conocimiento, los cuales me llevaron a crear compromiso y responsabilidad, me dieron la oportunidad de dirigir grupos y tomar decisiones durante mi tiempo laborando. </w:t>
            </w:r>
          </w:p>
          <w:sdt>
            <w:sdtPr>
              <w:id w:val="-1554227259"/>
              <w:placeholder>
                <w:docPart w:val="C8AF16FFFBC34485B70B59EED0D81297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D36ACC" w:rsidP="00665F95">
            <w:pPr>
              <w:pStyle w:val="Nombredelaescuela"/>
              <w:spacing w:line="216" w:lineRule="auto"/>
            </w:pPr>
            <w:r>
              <w:t>EMTEFA</w:t>
            </w:r>
            <w:r w:rsidR="003D1B71" w:rsidRPr="00665F95">
              <w:rPr>
                <w:lang w:bidi="es-ES"/>
              </w:rPr>
              <w:t xml:space="preserve">, </w:t>
            </w:r>
            <w:r>
              <w:t xml:space="preserve">Santa Lucia, estado de México </w:t>
            </w:r>
          </w:p>
          <w:p w:rsidR="003D1B71" w:rsidRPr="00665F95" w:rsidRDefault="00D36ACC" w:rsidP="00665F95">
            <w:pPr>
              <w:pStyle w:val="Listaconvietas"/>
              <w:spacing w:line="216" w:lineRule="auto"/>
            </w:pPr>
            <w:r>
              <w:t xml:space="preserve">Inicie como cadete estudiando la especialidad de mantenimiento de aviación, a lo cual </w:t>
            </w:r>
            <w:r w:rsidR="00115D60">
              <w:t>al termino del curso logre el rango de sargento segundo especialista en mantenimiento de aviación.</w:t>
            </w:r>
          </w:p>
          <w:p w:rsidR="003D1B71" w:rsidRDefault="00115D60" w:rsidP="00F20161">
            <w:pPr>
              <w:pStyle w:val="Ttulo2"/>
            </w:pPr>
            <w:r>
              <w:t>Habilidades</w:t>
            </w:r>
            <w:r w:rsidR="00701AA8">
              <w:t xml:space="preserve"> Humanas </w:t>
            </w:r>
          </w:p>
          <w:p w:rsidR="00115D60" w:rsidRPr="00115D60" w:rsidRDefault="00115D60" w:rsidP="00701AA8">
            <w:pPr>
              <w:jc w:val="both"/>
            </w:pPr>
            <w:r>
              <w:t xml:space="preserve">Con la experiencia adquirida en la escuela militar pude lograr tener el compromiso de responsabilidad y valor, lo cual se ha visto reflejado en mis trabajos; tengo un amplio sentido de lealtad con mi trabajo y respeto, me caracteriza ser un hombre apasionado con lo que me gusta, aporto mis conocimientos y me doy a expresar con facilidad, manejo una comunicación asertiva. </w:t>
            </w:r>
          </w:p>
          <w:p w:rsidR="003D1B71" w:rsidRPr="00665F95" w:rsidRDefault="003D1B71" w:rsidP="00665F95">
            <w:pPr>
              <w:spacing w:line="216" w:lineRule="auto"/>
            </w:pPr>
          </w:p>
          <w:p w:rsidR="003D1B71" w:rsidRPr="00F20161" w:rsidRDefault="00701AA8" w:rsidP="00F20161">
            <w:pPr>
              <w:pStyle w:val="Ttulo2"/>
            </w:pPr>
            <w:r>
              <w:t xml:space="preserve">Valores </w:t>
            </w:r>
          </w:p>
          <w:p w:rsidR="00701AA8" w:rsidRPr="00701AA8" w:rsidRDefault="00701AA8" w:rsidP="00701AA8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>
              <w:t>Respeto</w:t>
            </w:r>
          </w:p>
          <w:p w:rsidR="00701AA8" w:rsidRPr="00701AA8" w:rsidRDefault="00701AA8" w:rsidP="00701AA8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>
              <w:t>Lealtad</w:t>
            </w:r>
          </w:p>
          <w:p w:rsidR="00701AA8" w:rsidRPr="00701AA8" w:rsidRDefault="00701AA8" w:rsidP="00701AA8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>
              <w:t>Honor</w:t>
            </w:r>
          </w:p>
          <w:p w:rsidR="003D1B71" w:rsidRPr="00701AA8" w:rsidRDefault="00701AA8" w:rsidP="00701AA8">
            <w:pPr>
              <w:pStyle w:val="Prrafodelist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>
              <w:t xml:space="preserve">Seguridad </w:t>
            </w:r>
            <w:bookmarkStart w:id="0" w:name="_GoBack"/>
            <w:bookmarkEnd w:id="0"/>
            <w:r>
              <w:t xml:space="preserve"> 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629DD1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629DD1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8EF3E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358C3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Calle Aldama #38</w:t>
            </w:r>
          </w:p>
          <w:p w:rsidR="003D1B71" w:rsidRPr="00CA16E3" w:rsidRDefault="00D358C3" w:rsidP="00D358C3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Ixtepec, Oaxaca 70110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7FCBD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629dd1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D358C3" w:rsidP="00D358C3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9711268194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0F3A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7f8fa9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D358C3" w:rsidRDefault="00D358C3" w:rsidP="00D358C3">
            <w:pPr>
              <w:pStyle w:val="Informacin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D358C3">
              <w:rPr>
                <w:sz w:val="16"/>
                <w:szCs w:val="16"/>
                <w:lang w:val="es-ES_tradnl"/>
              </w:rPr>
              <w:t>eseduarditovele@gmail.com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D358C3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629DD1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629DD1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691" w:rsidRDefault="00DE3691" w:rsidP="00590471">
      <w:r>
        <w:separator/>
      </w:r>
    </w:p>
  </w:endnote>
  <w:endnote w:type="continuationSeparator" w:id="0">
    <w:p w:rsidR="00DE3691" w:rsidRDefault="00DE369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691" w:rsidRDefault="00DE3691" w:rsidP="00590471">
      <w:r>
        <w:separator/>
      </w:r>
    </w:p>
  </w:footnote>
  <w:footnote w:type="continuationSeparator" w:id="0">
    <w:p w:rsidR="00DE3691" w:rsidRDefault="00DE369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4AB685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629dd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4a66ac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a66ac [3204]" stroked="f">
                  <v:fill opacity="11796f" color2="#629dd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29dd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F5B5"/>
      </v:shape>
    </w:pict>
  </w:numPicBullet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F8FA9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7F8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8496C"/>
    <w:multiLevelType w:val="hybridMultilevel"/>
    <w:tmpl w:val="14E8677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5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B5"/>
    <w:rsid w:val="00060042"/>
    <w:rsid w:val="0008685D"/>
    <w:rsid w:val="00090860"/>
    <w:rsid w:val="00112FD7"/>
    <w:rsid w:val="00115D60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01A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03AD0"/>
    <w:rsid w:val="00B4158A"/>
    <w:rsid w:val="00B56FD6"/>
    <w:rsid w:val="00B6466C"/>
    <w:rsid w:val="00BB1B5D"/>
    <w:rsid w:val="00BC22C7"/>
    <w:rsid w:val="00BD195A"/>
    <w:rsid w:val="00C06FB5"/>
    <w:rsid w:val="00C07240"/>
    <w:rsid w:val="00C14078"/>
    <w:rsid w:val="00CA16E3"/>
    <w:rsid w:val="00CE1E3D"/>
    <w:rsid w:val="00CE2272"/>
    <w:rsid w:val="00D0373F"/>
    <w:rsid w:val="00D053FA"/>
    <w:rsid w:val="00D358C3"/>
    <w:rsid w:val="00D36ACC"/>
    <w:rsid w:val="00DC3F0A"/>
    <w:rsid w:val="00DE3691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4A66A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4A66AC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629DD1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243255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374C8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374C8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243255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243255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4A66AC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4A66A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4A66AC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4A66AC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7F8FA9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7F8FA9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629DD1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374C80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4A66AC" w:themeColor="accent1"/>
        <w:left w:val="single" w:sz="2" w:space="10" w:color="4A66AC" w:themeColor="accent1"/>
        <w:bottom w:val="single" w:sz="2" w:space="10" w:color="4A66AC" w:themeColor="accent1"/>
        <w:right w:val="single" w:sz="2" w:space="10" w:color="4A66AC" w:themeColor="accent1"/>
      </w:pBdr>
      <w:ind w:left="1152" w:right="1152"/>
    </w:pPr>
    <w:rPr>
      <w:i/>
      <w:iCs/>
      <w:color w:val="4A66AC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243255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374C8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374C8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243255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243255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4A66AC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/>
      <w:ind w:left="864" w:right="864"/>
      <w:jc w:val="center"/>
    </w:pPr>
    <w:rPr>
      <w:i/>
      <w:iCs/>
      <w:color w:val="4A66AC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4A66AC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4A66AC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3EBBF0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9454C3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24285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upap&#253;%20mu&#241;a&#241;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71B2CB04D04B6CA881B066D9D46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79FF1-0E7C-4325-9777-EC5CEE229E53}"/>
      </w:docPartPr>
      <w:docPartBody>
        <w:p w:rsidR="00000000" w:rsidRDefault="003800AF">
          <w:pPr>
            <w:pStyle w:val="AA71B2CB04D04B6CA881B066D9D46DEB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C8AF16FFFBC34485B70B59EED0D81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60531-BEEF-4751-A2AA-A5BFD8891F2B}"/>
      </w:docPartPr>
      <w:docPartBody>
        <w:p w:rsidR="00000000" w:rsidRDefault="003800AF">
          <w:pPr>
            <w:pStyle w:val="C8AF16FFFBC34485B70B59EED0D81297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0AF"/>
    <w:rsid w:val="0038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3477617F29942708500CCC9FA61AF49">
    <w:name w:val="63477617F29942708500CCC9FA61AF49"/>
  </w:style>
  <w:style w:type="paragraph" w:customStyle="1" w:styleId="D43DBD8B958E48DEAF449752A2B68008">
    <w:name w:val="D43DBD8B958E48DEAF449752A2B68008"/>
  </w:style>
  <w:style w:type="paragraph" w:customStyle="1" w:styleId="AA71B2CB04D04B6CA881B066D9D46DEB">
    <w:name w:val="AA71B2CB04D04B6CA881B066D9D46DEB"/>
  </w:style>
  <w:style w:type="paragraph" w:customStyle="1" w:styleId="31C02E5105D44D10915B24057B9156FA">
    <w:name w:val="31C02E5105D44D10915B24057B9156FA"/>
  </w:style>
  <w:style w:type="paragraph" w:customStyle="1" w:styleId="79FDFABDFAFF4FEBA617C6EF35DB887E">
    <w:name w:val="79FDFABDFAFF4FEBA617C6EF35DB887E"/>
  </w:style>
  <w:style w:type="paragraph" w:customStyle="1" w:styleId="3DB34C33C3E0460B86B95C717BDD16A7">
    <w:name w:val="3DB34C33C3E0460B86B95C717BDD16A7"/>
  </w:style>
  <w:style w:type="paragraph" w:customStyle="1" w:styleId="3A7215644CF64F7AB2C40B157F08FFCB">
    <w:name w:val="3A7215644CF64F7AB2C40B157F08FFCB"/>
  </w:style>
  <w:style w:type="paragraph" w:customStyle="1" w:styleId="495CE31286A34618B26B2B61762AC5D0">
    <w:name w:val="495CE31286A34618B26B2B61762AC5D0"/>
  </w:style>
  <w:style w:type="paragraph" w:customStyle="1" w:styleId="42910E31B854463DA8A1669ACA24C63D">
    <w:name w:val="42910E31B854463DA8A1669ACA24C63D"/>
  </w:style>
  <w:style w:type="paragraph" w:customStyle="1" w:styleId="D79B03AB01934799ABA25E0DDB09D678">
    <w:name w:val="D79B03AB01934799ABA25E0DDB09D678"/>
  </w:style>
  <w:style w:type="paragraph" w:customStyle="1" w:styleId="0A7E3597084843008FE442E29102F09D">
    <w:name w:val="0A7E3597084843008FE442E29102F09D"/>
  </w:style>
  <w:style w:type="paragraph" w:customStyle="1" w:styleId="84FA98B33EF94290A764D915E0C3D381">
    <w:name w:val="84FA98B33EF94290A764D915E0C3D381"/>
  </w:style>
  <w:style w:type="paragraph" w:customStyle="1" w:styleId="F66E958624F04A439A930FBB461FEA06">
    <w:name w:val="F66E958624F04A439A930FBB461FEA06"/>
  </w:style>
  <w:style w:type="paragraph" w:customStyle="1" w:styleId="7C16AD4A83C743DC90708F8B40DE5266">
    <w:name w:val="7C16AD4A83C743DC90708F8B40DE5266"/>
  </w:style>
  <w:style w:type="paragraph" w:customStyle="1" w:styleId="F969A36D9288441D998EFD1E686E2217">
    <w:name w:val="F969A36D9288441D998EFD1E686E2217"/>
  </w:style>
  <w:style w:type="paragraph" w:customStyle="1" w:styleId="2928889E2BD34F8C8B537D5272D93ED9">
    <w:name w:val="2928889E2BD34F8C8B537D5272D93ED9"/>
  </w:style>
  <w:style w:type="paragraph" w:customStyle="1" w:styleId="989BFC25581E403C9130545F665A1869">
    <w:name w:val="989BFC25581E403C9130545F665A1869"/>
  </w:style>
  <w:style w:type="paragraph" w:customStyle="1" w:styleId="C510670F472D432DA5F94D269EB539B6">
    <w:name w:val="C510670F472D432DA5F94D269EB539B6"/>
  </w:style>
  <w:style w:type="paragraph" w:customStyle="1" w:styleId="1D9B9972BC3440EE97E8A0B449F949DE">
    <w:name w:val="1D9B9972BC3440EE97E8A0B449F949DE"/>
  </w:style>
  <w:style w:type="paragraph" w:customStyle="1" w:styleId="C8AF16FFFBC34485B70B59EED0D81297">
    <w:name w:val="C8AF16FFFBC34485B70B59EED0D81297"/>
  </w:style>
  <w:style w:type="paragraph" w:customStyle="1" w:styleId="072CCA8A1E604FEC8096964C2C70C7C8">
    <w:name w:val="072CCA8A1E604FEC8096964C2C70C7C8"/>
  </w:style>
  <w:style w:type="paragraph" w:customStyle="1" w:styleId="EA1A9A4094654CBBA54557A2B5A60199">
    <w:name w:val="EA1A9A4094654CBBA54557A2B5A60199"/>
  </w:style>
  <w:style w:type="paragraph" w:customStyle="1" w:styleId="CA475825BA794897BABB10C389A5130F">
    <w:name w:val="CA475825BA794897BABB10C389A5130F"/>
  </w:style>
  <w:style w:type="paragraph" w:customStyle="1" w:styleId="1B718709E0C3499DA43A96C6113D9860">
    <w:name w:val="1B718709E0C3499DA43A96C6113D9860"/>
  </w:style>
  <w:style w:type="paragraph" w:customStyle="1" w:styleId="0B57B248C6EC4F61B02AAD2D917C6A6D">
    <w:name w:val="0B57B248C6EC4F61B02AAD2D917C6A6D"/>
  </w:style>
  <w:style w:type="paragraph" w:customStyle="1" w:styleId="C8A12B370A184016B0A2E15C292FE1FE">
    <w:name w:val="C8A12B370A184016B0A2E15C292FE1FE"/>
  </w:style>
  <w:style w:type="paragraph" w:customStyle="1" w:styleId="EF71C72841EC4623A8CE6C3449BAD2A2">
    <w:name w:val="EF71C72841EC4623A8CE6C3449BAD2A2"/>
  </w:style>
  <w:style w:type="paragraph" w:customStyle="1" w:styleId="60120DB4DCDB48A6961EC10FAF17CB00">
    <w:name w:val="60120DB4DCDB48A6961EC10FAF17CB00"/>
  </w:style>
  <w:style w:type="paragraph" w:customStyle="1" w:styleId="FC1FA7C406174B1A8FDCBE3E07A80E26">
    <w:name w:val="FC1FA7C406174B1A8FDCBE3E07A80E26"/>
  </w:style>
  <w:style w:type="paragraph" w:customStyle="1" w:styleId="CAE53A745F8641BA9B93569B82C08DAE">
    <w:name w:val="CAE53A745F8641BA9B93569B82C08DAE"/>
  </w:style>
  <w:style w:type="paragraph" w:customStyle="1" w:styleId="4C1EADB2839E4BF98F57089D14EBEF7E">
    <w:name w:val="4C1EADB2839E4BF98F57089D14EBEF7E"/>
  </w:style>
  <w:style w:type="paragraph" w:customStyle="1" w:styleId="ACD7B5FB5417439093872816A5798320">
    <w:name w:val="ACD7B5FB5417439093872816A5798320"/>
  </w:style>
  <w:style w:type="paragraph" w:customStyle="1" w:styleId="E5123BFBD9254EB9A6F6988DF72B1A4D">
    <w:name w:val="E5123BFBD9254EB9A6F6988DF72B1A4D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E4C1A29EB96741D999D9B6CB1441D8A9">
    <w:name w:val="E4C1A29EB96741D999D9B6CB1441D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2025-01-16T22:34:00Z</dcterms:created>
  <dcterms:modified xsi:type="dcterms:W3CDTF">2025-01-21T15:11:00Z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